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中国档案学会理事企业单位会员申请表</w:t>
      </w:r>
    </w:p>
    <w:p>
      <w:pPr>
        <w:jc w:val="center"/>
        <w:rPr>
          <w:rFonts w:ascii="方正小标宋_GBK" w:hAnsi="新宋体" w:eastAsia="方正小标宋_GBK"/>
          <w:b/>
          <w:bCs/>
          <w:sz w:val="20"/>
          <w:szCs w:val="20"/>
        </w:rPr>
      </w:pPr>
      <w:bookmarkStart w:id="1" w:name="_GoBack"/>
      <w:bookmarkEnd w:id="1"/>
    </w:p>
    <w:tbl>
      <w:tblPr>
        <w:tblStyle w:val="6"/>
        <w:tblW w:w="975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5"/>
        <w:gridCol w:w="1984"/>
        <w:gridCol w:w="1276"/>
        <w:gridCol w:w="1417"/>
        <w:gridCol w:w="1134"/>
        <w:gridCol w:w="2584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355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</w:pPr>
            <w:bookmarkStart w:id="0" w:name="_Hlk47099787"/>
            <w:r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  <w:t>单位名称</w:t>
            </w:r>
          </w:p>
        </w:tc>
        <w:tc>
          <w:tcPr>
            <w:tcW w:w="8395" w:type="dxa"/>
            <w:gridSpan w:val="5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jc w:val="center"/>
        </w:trPr>
        <w:tc>
          <w:tcPr>
            <w:tcW w:w="1355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  <w:t>成立时间</w:t>
            </w:r>
          </w:p>
        </w:tc>
        <w:tc>
          <w:tcPr>
            <w:tcW w:w="198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  <w:t xml:space="preserve">    年   月  日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  <w:t>员工总数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  <w:t xml:space="preserve">    （人）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  <w:t>注册资金</w:t>
            </w:r>
          </w:p>
        </w:tc>
        <w:tc>
          <w:tcPr>
            <w:tcW w:w="258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right"/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  <w:t>（万元）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jc w:val="center"/>
        </w:trPr>
        <w:tc>
          <w:tcPr>
            <w:tcW w:w="1355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  <w:t>社会统一</w:t>
            </w:r>
          </w:p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  <w:t>信用代码</w:t>
            </w:r>
          </w:p>
        </w:tc>
        <w:tc>
          <w:tcPr>
            <w:tcW w:w="4677" w:type="dxa"/>
            <w:gridSpan w:val="3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  <w:t>所在地区</w:t>
            </w:r>
          </w:p>
        </w:tc>
        <w:tc>
          <w:tcPr>
            <w:tcW w:w="258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  <w:t xml:space="preserve">     </w:t>
            </w:r>
            <w:r>
              <w:rPr>
                <w:rFonts w:hint="eastAsia" w:eastAsia="方正仿宋_GBK" w:cs="Times New Roman"/>
                <w:b/>
                <w:bCs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  <w:t xml:space="preserve">省    </w:t>
            </w:r>
            <w:r>
              <w:rPr>
                <w:rFonts w:hint="eastAsia" w:eastAsia="方正仿宋_GBK" w:cs="Times New Roman"/>
                <w:b/>
                <w:bCs/>
                <w:sz w:val="22"/>
                <w:szCs w:val="22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  <w:t>市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355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  <w:t>企业网址</w:t>
            </w:r>
          </w:p>
        </w:tc>
        <w:tc>
          <w:tcPr>
            <w:tcW w:w="4677" w:type="dxa"/>
            <w:gridSpan w:val="3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  <w:t>所属行业</w:t>
            </w:r>
          </w:p>
        </w:tc>
        <w:tc>
          <w:tcPr>
            <w:tcW w:w="258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  <w:jc w:val="center"/>
        </w:trPr>
        <w:tc>
          <w:tcPr>
            <w:tcW w:w="1355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  <w:t>单位类别</w:t>
            </w:r>
          </w:p>
        </w:tc>
        <w:tc>
          <w:tcPr>
            <w:tcW w:w="8395" w:type="dxa"/>
            <w:gridSpan w:val="5"/>
            <w:shd w:val="clear" w:color="auto" w:fill="auto"/>
            <w:vAlign w:val="center"/>
          </w:tcPr>
          <w:p>
            <w:pPr>
              <w:adjustRightInd w:val="0"/>
              <w:snapToGrid w:val="0"/>
              <w:ind w:firstLine="221" w:firstLineChars="100"/>
              <w:jc w:val="left"/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  <w:sym w:font="Wingdings" w:char="F0A8"/>
            </w:r>
            <w:r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  <w:t xml:space="preserve"> 国有（控股）企业       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  <w:sym w:font="Wingdings" w:char="F0A8"/>
            </w:r>
            <w:r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  <w:t xml:space="preserve"> 外资或合资企业</w:t>
            </w:r>
          </w:p>
          <w:p>
            <w:pPr>
              <w:adjustRightInd w:val="0"/>
              <w:snapToGrid w:val="0"/>
              <w:ind w:firstLine="221" w:firstLineChars="100"/>
              <w:jc w:val="left"/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  <w:sym w:font="Wingdings" w:char="F0A8"/>
            </w:r>
            <w:r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  <w:t xml:space="preserve"> 私营（民营）企业       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  <w:sym w:font="Wingdings" w:char="F0A8"/>
            </w:r>
            <w:r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  <w:t xml:space="preserve"> 其他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  <w:u w:val="single"/>
              </w:rPr>
              <w:t xml:space="preserve">               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atLeast"/>
          <w:jc w:val="center"/>
        </w:trPr>
        <w:tc>
          <w:tcPr>
            <w:tcW w:w="1355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  <w:t>业务范围</w:t>
            </w:r>
          </w:p>
        </w:tc>
        <w:tc>
          <w:tcPr>
            <w:tcW w:w="8395" w:type="dxa"/>
            <w:gridSpan w:val="5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atLeast"/>
          <w:jc w:val="center"/>
        </w:trPr>
        <w:tc>
          <w:tcPr>
            <w:tcW w:w="1355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  <w:t>主要技术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  <w:t>或产品</w:t>
            </w:r>
          </w:p>
        </w:tc>
        <w:tc>
          <w:tcPr>
            <w:tcW w:w="8395" w:type="dxa"/>
            <w:gridSpan w:val="5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5" w:hRule="atLeast"/>
          <w:jc w:val="center"/>
        </w:trPr>
        <w:tc>
          <w:tcPr>
            <w:tcW w:w="1355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  <w:t>单位简介</w:t>
            </w:r>
          </w:p>
        </w:tc>
        <w:tc>
          <w:tcPr>
            <w:tcW w:w="8395" w:type="dxa"/>
            <w:gridSpan w:val="5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5" w:hRule="atLeast"/>
          <w:jc w:val="center"/>
        </w:trPr>
        <w:tc>
          <w:tcPr>
            <w:tcW w:w="1355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Cs w:val="21"/>
              </w:rPr>
              <w:t>加入其他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Cs w:val="21"/>
              </w:rPr>
              <w:t>社团学会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Cs w:val="21"/>
              </w:rPr>
              <w:t>协会情况</w:t>
            </w:r>
          </w:p>
        </w:tc>
        <w:tc>
          <w:tcPr>
            <w:tcW w:w="8395" w:type="dxa"/>
            <w:gridSpan w:val="5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  <w:jc w:val="center"/>
        </w:trPr>
        <w:tc>
          <w:tcPr>
            <w:tcW w:w="1355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  <w:t>对学会发展意见建议</w:t>
            </w:r>
          </w:p>
        </w:tc>
        <w:tc>
          <w:tcPr>
            <w:tcW w:w="8395" w:type="dxa"/>
            <w:gridSpan w:val="5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Cs w:val="21"/>
              </w:rPr>
            </w:pPr>
          </w:p>
        </w:tc>
      </w:tr>
    </w:tbl>
    <w:p>
      <w:pPr>
        <w:spacing w:line="180" w:lineRule="exact"/>
        <w:rPr>
          <w:rFonts w:hint="default" w:ascii="Times New Roman" w:hAnsi="Times New Roman" w:cs="Times New Roman"/>
          <w:sz w:val="15"/>
          <w:szCs w:val="18"/>
        </w:rPr>
      </w:pPr>
    </w:p>
    <w:tbl>
      <w:tblPr>
        <w:tblStyle w:val="6"/>
        <w:tblW w:w="9693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"/>
        <w:gridCol w:w="1117"/>
        <w:gridCol w:w="591"/>
        <w:gridCol w:w="1276"/>
        <w:gridCol w:w="1418"/>
        <w:gridCol w:w="1842"/>
        <w:gridCol w:w="851"/>
        <w:gridCol w:w="1704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7" w:hRule="atLeast"/>
          <w:jc w:val="center"/>
        </w:trPr>
        <w:tc>
          <w:tcPr>
            <w:tcW w:w="9693" w:type="dxa"/>
            <w:gridSpan w:val="8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 w:val="18"/>
                <w:szCs w:val="18"/>
              </w:rPr>
            </w:pPr>
          </w:p>
          <w:p>
            <w:pPr>
              <w:jc w:val="center"/>
              <w:rPr>
                <w:rFonts w:hint="default" w:ascii="Times New Roman" w:hAnsi="Times New Roman" w:eastAsia="方正小标宋简体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小标宋简体" w:cs="Times New Roman"/>
                <w:sz w:val="32"/>
                <w:szCs w:val="32"/>
              </w:rPr>
              <w:t>入  会  申  请</w:t>
            </w:r>
          </w:p>
          <w:p>
            <w:pPr>
              <w:jc w:val="center"/>
              <w:rPr>
                <w:rFonts w:hint="default" w:ascii="Times New Roman" w:hAnsi="Times New Roman" w:eastAsia="黑体" w:cs="Times New Roman"/>
                <w:sz w:val="18"/>
                <w:szCs w:val="1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510" w:leftChars="243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8"/>
                <w:szCs w:val="28"/>
              </w:rPr>
              <w:t>中国档案学会：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510" w:leftChars="243" w:right="319" w:rightChars="152" w:firstLine="560" w:firstLineChars="200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我单位已阅读《中国档案学会章程》，了解中国档案学会基本情况，自愿加入中国档案学会，并申请成为理事企业单位会员。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510" w:leftChars="243" w:right="462" w:rightChars="220" w:firstLine="560" w:firstLineChars="200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加入中国档案学会后，我单位将认真遵守《中国档案学会章程》和会员管理办法，履行会员义务，按时缴纳会费，积极参加中国档案学会举办的活动，协助进行有关学术和科普活动，共同推动档案科技研究，促进档案学术繁荣，服务档案事业发展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320" w:firstLineChars="1900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 xml:space="preserve">申请单位（盖章）： </w:t>
            </w:r>
          </w:p>
          <w:p>
            <w:pPr>
              <w:ind w:firstLine="6000" w:firstLineChars="2500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年   月   日</w:t>
            </w:r>
          </w:p>
          <w:p>
            <w:pPr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94" w:type="dxa"/>
            <w:vMerge w:val="restart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  <w:t>单位负责人</w:t>
            </w:r>
          </w:p>
        </w:tc>
        <w:tc>
          <w:tcPr>
            <w:tcW w:w="1117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  <w:t>姓 名</w:t>
            </w:r>
          </w:p>
        </w:tc>
        <w:tc>
          <w:tcPr>
            <w:tcW w:w="1867" w:type="dxa"/>
            <w:gridSpan w:val="2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  <w:t>职务</w:t>
            </w:r>
          </w:p>
        </w:tc>
        <w:tc>
          <w:tcPr>
            <w:tcW w:w="4397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94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17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  <w:t>手 机</w:t>
            </w:r>
          </w:p>
        </w:tc>
        <w:tc>
          <w:tcPr>
            <w:tcW w:w="1867" w:type="dxa"/>
            <w:gridSpan w:val="2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  <w:t>Email</w:t>
            </w:r>
          </w:p>
        </w:tc>
        <w:tc>
          <w:tcPr>
            <w:tcW w:w="4397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36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94" w:type="dxa"/>
            <w:vMerge w:val="restart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  <w:t>工作联系人</w:t>
            </w:r>
          </w:p>
        </w:tc>
        <w:tc>
          <w:tcPr>
            <w:tcW w:w="1117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  <w:t>姓 名</w:t>
            </w:r>
          </w:p>
        </w:tc>
        <w:tc>
          <w:tcPr>
            <w:tcW w:w="1867" w:type="dxa"/>
            <w:gridSpan w:val="2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  <w:t>部门及职务</w:t>
            </w:r>
          </w:p>
        </w:tc>
        <w:tc>
          <w:tcPr>
            <w:tcW w:w="4397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94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17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  <w:t>区 号</w:t>
            </w:r>
          </w:p>
        </w:tc>
        <w:tc>
          <w:tcPr>
            <w:tcW w:w="1867" w:type="dxa"/>
            <w:gridSpan w:val="2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  <w:t>办公电话</w:t>
            </w:r>
          </w:p>
        </w:tc>
        <w:tc>
          <w:tcPr>
            <w:tcW w:w="1842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  <w:t>传 真</w:t>
            </w:r>
          </w:p>
        </w:tc>
        <w:tc>
          <w:tcPr>
            <w:tcW w:w="1704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94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17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  <w:t>手 机</w:t>
            </w:r>
          </w:p>
        </w:tc>
        <w:tc>
          <w:tcPr>
            <w:tcW w:w="1867" w:type="dxa"/>
            <w:gridSpan w:val="2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  <w:t>Email</w:t>
            </w:r>
          </w:p>
        </w:tc>
        <w:tc>
          <w:tcPr>
            <w:tcW w:w="4397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36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  <w:jc w:val="center"/>
        </w:trPr>
        <w:tc>
          <w:tcPr>
            <w:tcW w:w="894" w:type="dxa"/>
            <w:shd w:val="clear" w:color="auto" w:fill="auto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  <w:t>通讯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  <w:t>地址</w:t>
            </w:r>
          </w:p>
        </w:tc>
        <w:tc>
          <w:tcPr>
            <w:tcW w:w="6244" w:type="dxa"/>
            <w:gridSpan w:val="5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  <w:t>邮政编码</w:t>
            </w:r>
          </w:p>
        </w:tc>
        <w:tc>
          <w:tcPr>
            <w:tcW w:w="1704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5" w:hRule="atLeast"/>
          <w:jc w:val="center"/>
        </w:trPr>
        <w:tc>
          <w:tcPr>
            <w:tcW w:w="2602" w:type="dxa"/>
            <w:gridSpan w:val="3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  <w:t>批准情况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  <w:t>（中国档案学会填写）</w:t>
            </w:r>
          </w:p>
        </w:tc>
        <w:tc>
          <w:tcPr>
            <w:tcW w:w="7091" w:type="dxa"/>
            <w:gridSpan w:val="5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spacing w:line="600" w:lineRule="exact"/>
              <w:jc w:val="left"/>
              <w:rPr>
                <w:rFonts w:hint="default" w:ascii="Times New Roman" w:hAnsi="Times New Roman" w:eastAsia="方正仿宋_GBK" w:cs="Times New Roman"/>
                <w:b/>
                <w:bCs/>
                <w:sz w:val="22"/>
                <w:szCs w:val="22"/>
              </w:rPr>
            </w:pPr>
          </w:p>
        </w:tc>
      </w:tr>
      <w:bookmarkEnd w:id="0"/>
    </w:tbl>
    <w:p>
      <w:pPr>
        <w:adjustRightInd w:val="0"/>
        <w:snapToGrid w:val="0"/>
        <w:spacing w:line="160" w:lineRule="exact"/>
        <w:jc w:val="left"/>
        <w:rPr>
          <w:rFonts w:ascii="方正小标宋简体" w:hAnsi="新宋体" w:eastAsia="方正小标宋简体"/>
          <w:sz w:val="16"/>
          <w:szCs w:val="16"/>
        </w:rPr>
      </w:pPr>
    </w:p>
    <w:sectPr>
      <w:footerReference r:id="rId3" w:type="default"/>
      <w:footerReference r:id="rId4" w:type="even"/>
      <w:pgSz w:w="11906" w:h="16838"/>
      <w:pgMar w:top="1418" w:right="1440" w:bottom="1134" w:left="1440" w:header="0" w:footer="0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attachedTemplate r:id="rId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F499B"/>
    <w:rsid w:val="0001074C"/>
    <w:rsid w:val="0001232D"/>
    <w:rsid w:val="00031A2F"/>
    <w:rsid w:val="000326D4"/>
    <w:rsid w:val="00033715"/>
    <w:rsid w:val="00041374"/>
    <w:rsid w:val="00041B93"/>
    <w:rsid w:val="000A78FC"/>
    <w:rsid w:val="000B3193"/>
    <w:rsid w:val="000C5BDF"/>
    <w:rsid w:val="000D1AB4"/>
    <w:rsid w:val="000D32E3"/>
    <w:rsid w:val="000D3E82"/>
    <w:rsid w:val="000D3EE4"/>
    <w:rsid w:val="000E26DF"/>
    <w:rsid w:val="000F4DEC"/>
    <w:rsid w:val="00104A07"/>
    <w:rsid w:val="001267A1"/>
    <w:rsid w:val="00131965"/>
    <w:rsid w:val="00131F7F"/>
    <w:rsid w:val="001459E7"/>
    <w:rsid w:val="0016457B"/>
    <w:rsid w:val="001737B1"/>
    <w:rsid w:val="00174AF7"/>
    <w:rsid w:val="00184E38"/>
    <w:rsid w:val="00193BD8"/>
    <w:rsid w:val="001B0FDF"/>
    <w:rsid w:val="001D05CA"/>
    <w:rsid w:val="002156FF"/>
    <w:rsid w:val="00236723"/>
    <w:rsid w:val="00291BBB"/>
    <w:rsid w:val="002969B4"/>
    <w:rsid w:val="002A3846"/>
    <w:rsid w:val="002E4282"/>
    <w:rsid w:val="002E4EE8"/>
    <w:rsid w:val="002F4102"/>
    <w:rsid w:val="002F499B"/>
    <w:rsid w:val="00331505"/>
    <w:rsid w:val="00355503"/>
    <w:rsid w:val="00367D20"/>
    <w:rsid w:val="003772FA"/>
    <w:rsid w:val="003862B5"/>
    <w:rsid w:val="0039743E"/>
    <w:rsid w:val="003A16E9"/>
    <w:rsid w:val="003B34FE"/>
    <w:rsid w:val="003E2558"/>
    <w:rsid w:val="003F0173"/>
    <w:rsid w:val="003F7990"/>
    <w:rsid w:val="0040043C"/>
    <w:rsid w:val="00410C09"/>
    <w:rsid w:val="004111D1"/>
    <w:rsid w:val="00426BAB"/>
    <w:rsid w:val="00427BDF"/>
    <w:rsid w:val="004353A4"/>
    <w:rsid w:val="00450810"/>
    <w:rsid w:val="00485383"/>
    <w:rsid w:val="004D7A22"/>
    <w:rsid w:val="004E561D"/>
    <w:rsid w:val="004F4FFB"/>
    <w:rsid w:val="00517280"/>
    <w:rsid w:val="00522AB5"/>
    <w:rsid w:val="005275A1"/>
    <w:rsid w:val="00577FBD"/>
    <w:rsid w:val="005850F8"/>
    <w:rsid w:val="005851A1"/>
    <w:rsid w:val="005B4FB1"/>
    <w:rsid w:val="005C2287"/>
    <w:rsid w:val="005C617E"/>
    <w:rsid w:val="005D3AFE"/>
    <w:rsid w:val="005D42CC"/>
    <w:rsid w:val="005D69A3"/>
    <w:rsid w:val="005F149E"/>
    <w:rsid w:val="00604F29"/>
    <w:rsid w:val="00616EC6"/>
    <w:rsid w:val="00645D78"/>
    <w:rsid w:val="00654B6E"/>
    <w:rsid w:val="006B088D"/>
    <w:rsid w:val="006B1F20"/>
    <w:rsid w:val="006D1E20"/>
    <w:rsid w:val="006E5458"/>
    <w:rsid w:val="006E63AF"/>
    <w:rsid w:val="00715F47"/>
    <w:rsid w:val="00753266"/>
    <w:rsid w:val="00765DF3"/>
    <w:rsid w:val="007676B9"/>
    <w:rsid w:val="00775980"/>
    <w:rsid w:val="007855D6"/>
    <w:rsid w:val="00793ACE"/>
    <w:rsid w:val="007A29BE"/>
    <w:rsid w:val="007A729C"/>
    <w:rsid w:val="007B5FA6"/>
    <w:rsid w:val="007D2260"/>
    <w:rsid w:val="007D2C21"/>
    <w:rsid w:val="007D522D"/>
    <w:rsid w:val="007E2972"/>
    <w:rsid w:val="00821B62"/>
    <w:rsid w:val="00847DDA"/>
    <w:rsid w:val="00852892"/>
    <w:rsid w:val="008651AA"/>
    <w:rsid w:val="008768DA"/>
    <w:rsid w:val="00883495"/>
    <w:rsid w:val="00883672"/>
    <w:rsid w:val="008852F3"/>
    <w:rsid w:val="00891AC3"/>
    <w:rsid w:val="008A6970"/>
    <w:rsid w:val="008A7EF9"/>
    <w:rsid w:val="008C393D"/>
    <w:rsid w:val="008E5A11"/>
    <w:rsid w:val="008F241E"/>
    <w:rsid w:val="008F5205"/>
    <w:rsid w:val="008F5989"/>
    <w:rsid w:val="00914FA4"/>
    <w:rsid w:val="0092112F"/>
    <w:rsid w:val="009401E8"/>
    <w:rsid w:val="0094549E"/>
    <w:rsid w:val="0095207F"/>
    <w:rsid w:val="009570CF"/>
    <w:rsid w:val="00990B35"/>
    <w:rsid w:val="009C5EDF"/>
    <w:rsid w:val="009E18E1"/>
    <w:rsid w:val="009F475C"/>
    <w:rsid w:val="00A13008"/>
    <w:rsid w:val="00A13F15"/>
    <w:rsid w:val="00A33DEB"/>
    <w:rsid w:val="00A61135"/>
    <w:rsid w:val="00A84097"/>
    <w:rsid w:val="00A87131"/>
    <w:rsid w:val="00A97BBF"/>
    <w:rsid w:val="00AB04E3"/>
    <w:rsid w:val="00AB0F5A"/>
    <w:rsid w:val="00AB17E2"/>
    <w:rsid w:val="00AB67EC"/>
    <w:rsid w:val="00AC45CD"/>
    <w:rsid w:val="00AD1C94"/>
    <w:rsid w:val="00AE3DD7"/>
    <w:rsid w:val="00AF7463"/>
    <w:rsid w:val="00B061D8"/>
    <w:rsid w:val="00B20BD0"/>
    <w:rsid w:val="00B23BBA"/>
    <w:rsid w:val="00B24A1D"/>
    <w:rsid w:val="00B27C65"/>
    <w:rsid w:val="00B35463"/>
    <w:rsid w:val="00B4110A"/>
    <w:rsid w:val="00B45912"/>
    <w:rsid w:val="00B55479"/>
    <w:rsid w:val="00B63998"/>
    <w:rsid w:val="00B65EC6"/>
    <w:rsid w:val="00B66755"/>
    <w:rsid w:val="00B745B8"/>
    <w:rsid w:val="00B802B4"/>
    <w:rsid w:val="00B96C0E"/>
    <w:rsid w:val="00BD0A9B"/>
    <w:rsid w:val="00C023A9"/>
    <w:rsid w:val="00C05D7F"/>
    <w:rsid w:val="00C10164"/>
    <w:rsid w:val="00C14A1A"/>
    <w:rsid w:val="00C15C00"/>
    <w:rsid w:val="00C416C5"/>
    <w:rsid w:val="00C63143"/>
    <w:rsid w:val="00C90A01"/>
    <w:rsid w:val="00C93675"/>
    <w:rsid w:val="00CA0371"/>
    <w:rsid w:val="00CB0E89"/>
    <w:rsid w:val="00CC0BB9"/>
    <w:rsid w:val="00CC5A06"/>
    <w:rsid w:val="00CE02DA"/>
    <w:rsid w:val="00CE0A99"/>
    <w:rsid w:val="00D03DBD"/>
    <w:rsid w:val="00D04029"/>
    <w:rsid w:val="00D047C8"/>
    <w:rsid w:val="00D237A8"/>
    <w:rsid w:val="00D305CE"/>
    <w:rsid w:val="00D32EAE"/>
    <w:rsid w:val="00D37166"/>
    <w:rsid w:val="00D40C59"/>
    <w:rsid w:val="00D569F0"/>
    <w:rsid w:val="00D72A07"/>
    <w:rsid w:val="00D759BC"/>
    <w:rsid w:val="00D75D39"/>
    <w:rsid w:val="00D8700E"/>
    <w:rsid w:val="00D93457"/>
    <w:rsid w:val="00D9460E"/>
    <w:rsid w:val="00DC657B"/>
    <w:rsid w:val="00DD315B"/>
    <w:rsid w:val="00DE6B46"/>
    <w:rsid w:val="00E07B3B"/>
    <w:rsid w:val="00E174A7"/>
    <w:rsid w:val="00E42034"/>
    <w:rsid w:val="00E4280B"/>
    <w:rsid w:val="00E44DE6"/>
    <w:rsid w:val="00E7427A"/>
    <w:rsid w:val="00E74442"/>
    <w:rsid w:val="00E834CB"/>
    <w:rsid w:val="00EC0680"/>
    <w:rsid w:val="00EE5593"/>
    <w:rsid w:val="00F014E2"/>
    <w:rsid w:val="00F05954"/>
    <w:rsid w:val="00F11768"/>
    <w:rsid w:val="00F23DE7"/>
    <w:rsid w:val="00F24DB1"/>
    <w:rsid w:val="00F326E1"/>
    <w:rsid w:val="00F34980"/>
    <w:rsid w:val="00F634F5"/>
    <w:rsid w:val="00F770DD"/>
    <w:rsid w:val="00F80C47"/>
    <w:rsid w:val="00FC77A3"/>
    <w:rsid w:val="00FD3471"/>
    <w:rsid w:val="00FD6020"/>
    <w:rsid w:val="00FD7B71"/>
    <w:rsid w:val="00FF14AD"/>
    <w:rsid w:val="3E517762"/>
    <w:rsid w:val="63474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nhideWhenUsed="0" w:uiPriority="0" w:semiHidden="0" w:name="header"/>
    <w:lsdException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nhideWhenUsed="0" w:uiPriority="0" w:semiHidden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nhideWhenUsed="0" w:uiPriority="0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iPriority w:val="0"/>
    <w:pPr>
      <w:ind w:firstLine="640" w:firstLineChars="200"/>
    </w:pPr>
    <w:rPr>
      <w:rFonts w:eastAsia="仿宋_GB2312"/>
      <w:sz w:val="32"/>
      <w:szCs w:val="32"/>
    </w:rPr>
  </w:style>
  <w:style w:type="paragraph" w:styleId="3">
    <w:name w:val="footer"/>
    <w:basedOn w:val="1"/>
    <w:link w:val="10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7">
    <w:name w:val="Table Grid"/>
    <w:basedOn w:val="6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basedOn w:val="8"/>
    <w:uiPriority w:val="0"/>
  </w:style>
  <w:style w:type="character" w:customStyle="1" w:styleId="10">
    <w:name w:val="页脚 字符"/>
    <w:link w:val="3"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Application%20Data\Microsoft\Templates\&#33485;&#21355;&#21457;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CEE3311-1008-45E4-93D1-45B3C8FDD08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苍卫发.dot</Template>
  <Company>番茄花园</Company>
  <Pages>2</Pages>
  <Words>84</Words>
  <Characters>481</Characters>
  <Lines>4</Lines>
  <Paragraphs>1</Paragraphs>
  <TotalTime>477</TotalTime>
  <ScaleCrop>false</ScaleCrop>
  <LinksUpToDate>false</LinksUpToDate>
  <CharactersWithSpaces>564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2013-03-18T01:39:00Z</dcterms:created>
  <dc:creator>Administrators</dc:creator>
  <cp:lastModifiedBy>心境</cp:lastModifiedBy>
  <cp:lastPrinted>2020-08-03T03:30:00Z</cp:lastPrinted>
  <dcterms:modified xsi:type="dcterms:W3CDTF">2020-09-27T03:32:14Z</dcterms:modified>
  <dc:title>苍卫发〔2006〕    号</dc:title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