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75C2" w:rsidRDefault="00B55E03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中国档案学会理事企业单位会员申请表</w:t>
      </w:r>
    </w:p>
    <w:p w:rsidR="00F975C2" w:rsidRDefault="00F975C2">
      <w:pPr>
        <w:jc w:val="center"/>
        <w:rPr>
          <w:rFonts w:ascii="方正小标宋_GBK" w:eastAsia="方正小标宋_GBK" w:hAnsi="新宋体"/>
          <w:b/>
          <w:bCs/>
          <w:sz w:val="20"/>
          <w:szCs w:val="20"/>
        </w:rPr>
      </w:pPr>
    </w:p>
    <w:tbl>
      <w:tblPr>
        <w:tblW w:w="97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55"/>
        <w:gridCol w:w="1984"/>
        <w:gridCol w:w="1276"/>
        <w:gridCol w:w="1417"/>
        <w:gridCol w:w="1134"/>
        <w:gridCol w:w="2584"/>
      </w:tblGrid>
      <w:tr w:rsidR="00F975C2">
        <w:trPr>
          <w:trHeight w:val="851"/>
          <w:jc w:val="center"/>
        </w:trPr>
        <w:tc>
          <w:tcPr>
            <w:tcW w:w="1355" w:type="dxa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bookmarkStart w:id="1" w:name="_Hlk47099787"/>
            <w:r>
              <w:rPr>
                <w:rFonts w:eastAsia="方正仿宋_GBK"/>
                <w:b/>
                <w:bCs/>
                <w:sz w:val="22"/>
                <w:szCs w:val="22"/>
              </w:rPr>
              <w:t>单位名称</w:t>
            </w:r>
          </w:p>
        </w:tc>
        <w:tc>
          <w:tcPr>
            <w:tcW w:w="8395" w:type="dxa"/>
            <w:gridSpan w:val="5"/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</w:tr>
      <w:tr w:rsidR="00F975C2">
        <w:trPr>
          <w:trHeight w:val="841"/>
          <w:jc w:val="center"/>
        </w:trPr>
        <w:tc>
          <w:tcPr>
            <w:tcW w:w="1355" w:type="dxa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成立时间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  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年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月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日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员工总数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  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（人）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注册资金</w:t>
            </w:r>
          </w:p>
        </w:tc>
        <w:tc>
          <w:tcPr>
            <w:tcW w:w="2584" w:type="dxa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jc w:val="right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（万元）</w:t>
            </w:r>
          </w:p>
        </w:tc>
      </w:tr>
      <w:tr w:rsidR="00F975C2">
        <w:trPr>
          <w:trHeight w:val="841"/>
          <w:jc w:val="center"/>
        </w:trPr>
        <w:tc>
          <w:tcPr>
            <w:tcW w:w="1355" w:type="dxa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社会统一</w:t>
            </w:r>
          </w:p>
          <w:p w:rsidR="00F975C2" w:rsidRDefault="00B55E03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信用代码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所在地区</w:t>
            </w:r>
          </w:p>
        </w:tc>
        <w:tc>
          <w:tcPr>
            <w:tcW w:w="2584" w:type="dxa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eastAsia="方正仿宋_GBK"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省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   </w:t>
            </w:r>
            <w:r>
              <w:rPr>
                <w:rFonts w:eastAsia="方正仿宋_GBK" w:hint="eastAsia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市</w:t>
            </w:r>
          </w:p>
        </w:tc>
      </w:tr>
      <w:tr w:rsidR="00F975C2">
        <w:trPr>
          <w:trHeight w:val="851"/>
          <w:jc w:val="center"/>
        </w:trPr>
        <w:tc>
          <w:tcPr>
            <w:tcW w:w="1355" w:type="dxa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企业网址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所属行业</w:t>
            </w:r>
          </w:p>
        </w:tc>
        <w:tc>
          <w:tcPr>
            <w:tcW w:w="2584" w:type="dxa"/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</w:tr>
      <w:tr w:rsidR="00F975C2">
        <w:trPr>
          <w:trHeight w:val="971"/>
          <w:jc w:val="center"/>
        </w:trPr>
        <w:tc>
          <w:tcPr>
            <w:tcW w:w="1355" w:type="dxa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单位类别</w:t>
            </w:r>
          </w:p>
        </w:tc>
        <w:tc>
          <w:tcPr>
            <w:tcW w:w="8395" w:type="dxa"/>
            <w:gridSpan w:val="5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ind w:firstLineChars="100" w:firstLine="220"/>
              <w:jc w:val="left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sym w:font="Wingdings" w:char="F0A8"/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国有（控股）企业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sym w:font="Wingdings" w:char="F0A8"/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外资或合资企业</w:t>
            </w:r>
          </w:p>
          <w:p w:rsidR="00F975C2" w:rsidRDefault="00B55E03">
            <w:pPr>
              <w:adjustRightInd w:val="0"/>
              <w:snapToGrid w:val="0"/>
              <w:ind w:firstLineChars="100" w:firstLine="220"/>
              <w:jc w:val="left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sym w:font="Wingdings" w:char="F0A8"/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私营（民营）企业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sym w:font="Wingdings" w:char="F0A8"/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其他</w:t>
            </w:r>
            <w:r>
              <w:rPr>
                <w:rFonts w:eastAsia="方正仿宋_GBK"/>
                <w:b/>
                <w:bCs/>
                <w:sz w:val="22"/>
                <w:szCs w:val="22"/>
                <w:u w:val="single"/>
              </w:rPr>
              <w:t xml:space="preserve">                </w:t>
            </w:r>
          </w:p>
        </w:tc>
      </w:tr>
      <w:tr w:rsidR="00F975C2">
        <w:trPr>
          <w:trHeight w:val="1474"/>
          <w:jc w:val="center"/>
        </w:trPr>
        <w:tc>
          <w:tcPr>
            <w:tcW w:w="13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业务范围</w:t>
            </w:r>
          </w:p>
        </w:tc>
        <w:tc>
          <w:tcPr>
            <w:tcW w:w="8395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spacing w:line="360" w:lineRule="exact"/>
              <w:jc w:val="center"/>
              <w:rPr>
                <w:rFonts w:eastAsia="方正仿宋_GBK"/>
                <w:b/>
                <w:bCs/>
                <w:szCs w:val="21"/>
              </w:rPr>
            </w:pPr>
          </w:p>
        </w:tc>
      </w:tr>
      <w:tr w:rsidR="00F975C2">
        <w:trPr>
          <w:trHeight w:val="1474"/>
          <w:jc w:val="center"/>
        </w:trPr>
        <w:tc>
          <w:tcPr>
            <w:tcW w:w="13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主要技术</w:t>
            </w:r>
          </w:p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或产品</w:t>
            </w:r>
          </w:p>
        </w:tc>
        <w:tc>
          <w:tcPr>
            <w:tcW w:w="8395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spacing w:line="360" w:lineRule="exact"/>
              <w:jc w:val="center"/>
              <w:rPr>
                <w:rFonts w:eastAsia="方正仿宋_GBK"/>
                <w:b/>
                <w:bCs/>
                <w:szCs w:val="21"/>
              </w:rPr>
            </w:pPr>
          </w:p>
        </w:tc>
      </w:tr>
      <w:tr w:rsidR="00F975C2">
        <w:trPr>
          <w:trHeight w:val="2475"/>
          <w:jc w:val="center"/>
        </w:trPr>
        <w:tc>
          <w:tcPr>
            <w:tcW w:w="13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单位简介</w:t>
            </w:r>
          </w:p>
        </w:tc>
        <w:tc>
          <w:tcPr>
            <w:tcW w:w="8395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spacing w:line="360" w:lineRule="exact"/>
              <w:jc w:val="center"/>
              <w:rPr>
                <w:rFonts w:eastAsia="方正仿宋_GBK"/>
                <w:b/>
                <w:bCs/>
                <w:szCs w:val="21"/>
              </w:rPr>
            </w:pPr>
          </w:p>
        </w:tc>
      </w:tr>
      <w:tr w:rsidR="00F975C2">
        <w:trPr>
          <w:trHeight w:val="1305"/>
          <w:jc w:val="center"/>
        </w:trPr>
        <w:tc>
          <w:tcPr>
            <w:tcW w:w="13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Cs w:val="21"/>
              </w:rPr>
            </w:pPr>
            <w:r>
              <w:rPr>
                <w:rFonts w:eastAsia="方正仿宋_GBK"/>
                <w:b/>
                <w:bCs/>
                <w:szCs w:val="21"/>
              </w:rPr>
              <w:t>加入其他</w:t>
            </w:r>
          </w:p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Cs w:val="21"/>
              </w:rPr>
            </w:pPr>
            <w:r>
              <w:rPr>
                <w:rFonts w:eastAsia="方正仿宋_GBK"/>
                <w:b/>
                <w:bCs/>
                <w:szCs w:val="21"/>
              </w:rPr>
              <w:t>社团学会</w:t>
            </w:r>
          </w:p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Cs w:val="21"/>
              </w:rPr>
              <w:t>协会情况</w:t>
            </w:r>
          </w:p>
        </w:tc>
        <w:tc>
          <w:tcPr>
            <w:tcW w:w="8395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spacing w:line="360" w:lineRule="exact"/>
              <w:jc w:val="center"/>
              <w:rPr>
                <w:rFonts w:eastAsia="方正仿宋_GBK"/>
                <w:b/>
                <w:bCs/>
                <w:szCs w:val="21"/>
              </w:rPr>
            </w:pPr>
          </w:p>
        </w:tc>
      </w:tr>
      <w:tr w:rsidR="00F975C2">
        <w:trPr>
          <w:trHeight w:val="1550"/>
          <w:jc w:val="center"/>
        </w:trPr>
        <w:tc>
          <w:tcPr>
            <w:tcW w:w="13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对学会发展意见建议</w:t>
            </w:r>
          </w:p>
        </w:tc>
        <w:tc>
          <w:tcPr>
            <w:tcW w:w="8395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spacing w:line="360" w:lineRule="exact"/>
              <w:jc w:val="center"/>
              <w:rPr>
                <w:rFonts w:eastAsia="方正仿宋_GBK"/>
                <w:b/>
                <w:bCs/>
                <w:szCs w:val="21"/>
              </w:rPr>
            </w:pPr>
          </w:p>
        </w:tc>
      </w:tr>
    </w:tbl>
    <w:p w:rsidR="00F975C2" w:rsidRDefault="00F975C2">
      <w:pPr>
        <w:spacing w:line="180" w:lineRule="exact"/>
        <w:rPr>
          <w:sz w:val="15"/>
          <w:szCs w:val="18"/>
        </w:rPr>
      </w:pPr>
    </w:p>
    <w:tbl>
      <w:tblPr>
        <w:tblW w:w="96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94"/>
        <w:gridCol w:w="1117"/>
        <w:gridCol w:w="591"/>
        <w:gridCol w:w="1276"/>
        <w:gridCol w:w="1418"/>
        <w:gridCol w:w="1842"/>
        <w:gridCol w:w="851"/>
        <w:gridCol w:w="1704"/>
      </w:tblGrid>
      <w:tr w:rsidR="00F975C2">
        <w:trPr>
          <w:trHeight w:val="7467"/>
          <w:jc w:val="center"/>
        </w:trPr>
        <w:tc>
          <w:tcPr>
            <w:tcW w:w="9693" w:type="dxa"/>
            <w:gridSpan w:val="8"/>
            <w:shd w:val="clear" w:color="auto" w:fill="auto"/>
            <w:vAlign w:val="center"/>
          </w:tcPr>
          <w:p w:rsidR="00F975C2" w:rsidRDefault="00F975C2">
            <w:pPr>
              <w:jc w:val="center"/>
              <w:rPr>
                <w:rFonts w:eastAsia="黑体"/>
                <w:sz w:val="18"/>
                <w:szCs w:val="18"/>
              </w:rPr>
            </w:pPr>
          </w:p>
          <w:p w:rsidR="00F975C2" w:rsidRDefault="00B55E03">
            <w:pPr>
              <w:jc w:val="center"/>
              <w:rPr>
                <w:rFonts w:eastAsia="方正小标宋简体"/>
                <w:sz w:val="32"/>
                <w:szCs w:val="32"/>
              </w:rPr>
            </w:pPr>
            <w:r>
              <w:rPr>
                <w:rFonts w:eastAsia="方正小标宋简体"/>
                <w:sz w:val="32"/>
                <w:szCs w:val="32"/>
              </w:rPr>
              <w:t>入</w:t>
            </w:r>
            <w:r>
              <w:rPr>
                <w:rFonts w:eastAsia="方正小标宋简体"/>
                <w:sz w:val="32"/>
                <w:szCs w:val="32"/>
              </w:rPr>
              <w:t xml:space="preserve">  </w:t>
            </w:r>
            <w:r>
              <w:rPr>
                <w:rFonts w:eastAsia="方正小标宋简体"/>
                <w:sz w:val="32"/>
                <w:szCs w:val="32"/>
              </w:rPr>
              <w:t>会</w:t>
            </w:r>
            <w:r>
              <w:rPr>
                <w:rFonts w:eastAsia="方正小标宋简体"/>
                <w:sz w:val="32"/>
                <w:szCs w:val="32"/>
              </w:rPr>
              <w:t xml:space="preserve">  </w:t>
            </w:r>
            <w:r>
              <w:rPr>
                <w:rFonts w:eastAsia="方正小标宋简体"/>
                <w:sz w:val="32"/>
                <w:szCs w:val="32"/>
              </w:rPr>
              <w:t>申</w:t>
            </w:r>
            <w:r>
              <w:rPr>
                <w:rFonts w:eastAsia="方正小标宋简体"/>
                <w:sz w:val="32"/>
                <w:szCs w:val="32"/>
              </w:rPr>
              <w:t xml:space="preserve">  </w:t>
            </w:r>
            <w:r>
              <w:rPr>
                <w:rFonts w:eastAsia="方正小标宋简体"/>
                <w:sz w:val="32"/>
                <w:szCs w:val="32"/>
              </w:rPr>
              <w:t>请</w:t>
            </w:r>
          </w:p>
          <w:p w:rsidR="00F975C2" w:rsidRDefault="00F975C2">
            <w:pPr>
              <w:jc w:val="center"/>
              <w:rPr>
                <w:rFonts w:eastAsia="黑体"/>
                <w:sz w:val="18"/>
                <w:szCs w:val="18"/>
              </w:rPr>
            </w:pPr>
          </w:p>
          <w:p w:rsidR="00F975C2" w:rsidRDefault="00B55E03">
            <w:pPr>
              <w:spacing w:line="560" w:lineRule="exact"/>
              <w:ind w:leftChars="243" w:left="510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中国档案学会：</w:t>
            </w:r>
          </w:p>
          <w:p w:rsidR="00F975C2" w:rsidRDefault="00B55E03">
            <w:pPr>
              <w:spacing w:line="560" w:lineRule="exact"/>
              <w:ind w:leftChars="243" w:left="510" w:rightChars="152" w:right="319" w:firstLineChars="200" w:firstLine="560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我单位已阅读《中国档案学会章程》，了解中国档案学会基本情况，自愿加入中国档案学会，并申请成为理事企业单位会员。</w:t>
            </w:r>
          </w:p>
          <w:p w:rsidR="00F975C2" w:rsidRDefault="00B55E03">
            <w:pPr>
              <w:spacing w:line="560" w:lineRule="exact"/>
              <w:ind w:leftChars="243" w:left="510" w:rightChars="220" w:right="462" w:firstLineChars="200" w:firstLine="560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加入中国档案学会后，我单位将认真遵守《中国档案学会章程》和会员管理办法，履行会员义务，按时缴纳会费，积极参加中国档案学会举办的活动，协助进行有关学术和科普活动，共同推动档案科技研究，促进档案学术繁荣，服务档案事业发展。</w:t>
            </w:r>
          </w:p>
          <w:p w:rsidR="00F975C2" w:rsidRDefault="00F975C2">
            <w:pPr>
              <w:spacing w:line="560" w:lineRule="exact"/>
              <w:ind w:firstLineChars="200" w:firstLine="560"/>
              <w:rPr>
                <w:rFonts w:eastAsia="方正仿宋_GBK"/>
                <w:sz w:val="28"/>
                <w:szCs w:val="28"/>
              </w:rPr>
            </w:pPr>
          </w:p>
          <w:p w:rsidR="00F975C2" w:rsidRDefault="00B55E03">
            <w:pPr>
              <w:spacing w:line="560" w:lineRule="exact"/>
              <w:ind w:firstLineChars="1900" w:firstLine="5320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申请单位（盖章）：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</w:p>
          <w:p w:rsidR="00F975C2" w:rsidRDefault="00B55E03">
            <w:pPr>
              <w:ind w:firstLineChars="2500" w:firstLine="6000"/>
              <w:rPr>
                <w:rFonts w:eastAsia="仿宋_GB2312"/>
                <w:sz w:val="24"/>
              </w:rPr>
            </w:pPr>
            <w:r>
              <w:rPr>
                <w:rFonts w:eastAsia="方正仿宋_GBK"/>
                <w:sz w:val="24"/>
              </w:rPr>
              <w:t>年</w:t>
            </w:r>
            <w:r>
              <w:rPr>
                <w:rFonts w:eastAsia="方正仿宋_GBK"/>
                <w:sz w:val="24"/>
              </w:rPr>
              <w:t xml:space="preserve">   </w:t>
            </w:r>
            <w:r>
              <w:rPr>
                <w:rFonts w:eastAsia="方正仿宋_GBK"/>
                <w:sz w:val="24"/>
              </w:rPr>
              <w:t>月</w:t>
            </w:r>
            <w:r>
              <w:rPr>
                <w:rFonts w:eastAsia="方正仿宋_GBK"/>
                <w:sz w:val="24"/>
              </w:rPr>
              <w:t xml:space="preserve">   </w:t>
            </w:r>
            <w:r>
              <w:rPr>
                <w:rFonts w:eastAsia="方正仿宋_GBK"/>
                <w:sz w:val="24"/>
              </w:rPr>
              <w:t>日</w:t>
            </w:r>
          </w:p>
          <w:p w:rsidR="00F975C2" w:rsidRDefault="00F975C2">
            <w:pPr>
              <w:rPr>
                <w:rFonts w:eastAsia="仿宋_GB2312"/>
                <w:sz w:val="24"/>
              </w:rPr>
            </w:pPr>
          </w:p>
        </w:tc>
      </w:tr>
      <w:tr w:rsidR="00F975C2">
        <w:trPr>
          <w:trHeight w:val="624"/>
          <w:jc w:val="center"/>
        </w:trPr>
        <w:tc>
          <w:tcPr>
            <w:tcW w:w="89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单位负责人</w:t>
            </w:r>
          </w:p>
        </w:tc>
        <w:tc>
          <w:tcPr>
            <w:tcW w:w="1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姓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名</w:t>
            </w:r>
          </w:p>
        </w:tc>
        <w:tc>
          <w:tcPr>
            <w:tcW w:w="186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职务</w:t>
            </w:r>
          </w:p>
        </w:tc>
        <w:tc>
          <w:tcPr>
            <w:tcW w:w="4397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spacing w:line="360" w:lineRule="exact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</w:tr>
      <w:tr w:rsidR="00F975C2">
        <w:trPr>
          <w:trHeight w:val="624"/>
          <w:jc w:val="center"/>
        </w:trPr>
        <w:tc>
          <w:tcPr>
            <w:tcW w:w="89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spacing w:line="60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  <w:tc>
          <w:tcPr>
            <w:tcW w:w="1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手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机</w:t>
            </w:r>
          </w:p>
        </w:tc>
        <w:tc>
          <w:tcPr>
            <w:tcW w:w="186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4397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spacing w:line="360" w:lineRule="exact"/>
              <w:jc w:val="left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</w:tr>
      <w:tr w:rsidR="00F975C2">
        <w:trPr>
          <w:trHeight w:val="624"/>
          <w:jc w:val="center"/>
        </w:trPr>
        <w:tc>
          <w:tcPr>
            <w:tcW w:w="89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工作联系人</w:t>
            </w:r>
          </w:p>
        </w:tc>
        <w:tc>
          <w:tcPr>
            <w:tcW w:w="1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姓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名</w:t>
            </w:r>
          </w:p>
        </w:tc>
        <w:tc>
          <w:tcPr>
            <w:tcW w:w="186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部门及职务</w:t>
            </w:r>
          </w:p>
        </w:tc>
        <w:tc>
          <w:tcPr>
            <w:tcW w:w="4397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spacing w:line="360" w:lineRule="exact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</w:tr>
      <w:tr w:rsidR="00F975C2">
        <w:trPr>
          <w:trHeight w:val="624"/>
          <w:jc w:val="center"/>
        </w:trPr>
        <w:tc>
          <w:tcPr>
            <w:tcW w:w="89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spacing w:line="60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  <w:tc>
          <w:tcPr>
            <w:tcW w:w="1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区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号</w:t>
            </w:r>
          </w:p>
        </w:tc>
        <w:tc>
          <w:tcPr>
            <w:tcW w:w="186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办公电话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传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真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</w:tr>
      <w:tr w:rsidR="00F975C2">
        <w:trPr>
          <w:trHeight w:val="624"/>
          <w:jc w:val="center"/>
        </w:trPr>
        <w:tc>
          <w:tcPr>
            <w:tcW w:w="89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spacing w:line="60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  <w:tc>
          <w:tcPr>
            <w:tcW w:w="11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手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方正仿宋_GBK"/>
                <w:b/>
                <w:bCs/>
                <w:sz w:val="22"/>
                <w:szCs w:val="22"/>
              </w:rPr>
              <w:t>机</w:t>
            </w:r>
          </w:p>
        </w:tc>
        <w:tc>
          <w:tcPr>
            <w:tcW w:w="186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4397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spacing w:line="360" w:lineRule="exact"/>
              <w:jc w:val="left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</w:tr>
      <w:tr w:rsidR="00F975C2">
        <w:trPr>
          <w:trHeight w:val="835"/>
          <w:jc w:val="center"/>
        </w:trPr>
        <w:tc>
          <w:tcPr>
            <w:tcW w:w="894" w:type="dxa"/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通讯</w:t>
            </w:r>
          </w:p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地址</w:t>
            </w:r>
          </w:p>
        </w:tc>
        <w:tc>
          <w:tcPr>
            <w:tcW w:w="624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邮政编码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adjustRightInd w:val="0"/>
              <w:snapToGrid w:val="0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</w:tr>
      <w:tr w:rsidR="00F975C2">
        <w:trPr>
          <w:trHeight w:val="2185"/>
          <w:jc w:val="center"/>
        </w:trPr>
        <w:tc>
          <w:tcPr>
            <w:tcW w:w="2602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批准情况</w:t>
            </w:r>
          </w:p>
          <w:p w:rsidR="00F975C2" w:rsidRDefault="00B55E03">
            <w:pPr>
              <w:adjustRightInd w:val="0"/>
              <w:snapToGrid w:val="0"/>
              <w:spacing w:line="360" w:lineRule="exact"/>
              <w:jc w:val="center"/>
              <w:rPr>
                <w:rFonts w:eastAsia="方正仿宋_GBK"/>
                <w:b/>
                <w:bCs/>
                <w:sz w:val="22"/>
                <w:szCs w:val="22"/>
              </w:rPr>
            </w:pPr>
            <w:r>
              <w:rPr>
                <w:rFonts w:eastAsia="方正仿宋_GBK"/>
                <w:b/>
                <w:bCs/>
                <w:sz w:val="22"/>
                <w:szCs w:val="22"/>
              </w:rPr>
              <w:t>（中国档案学会填写）</w:t>
            </w:r>
          </w:p>
        </w:tc>
        <w:tc>
          <w:tcPr>
            <w:tcW w:w="7091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5C2" w:rsidRDefault="00F975C2">
            <w:pPr>
              <w:spacing w:line="600" w:lineRule="exact"/>
              <w:jc w:val="left"/>
              <w:rPr>
                <w:rFonts w:eastAsia="方正仿宋_GBK"/>
                <w:b/>
                <w:bCs/>
                <w:sz w:val="22"/>
                <w:szCs w:val="22"/>
              </w:rPr>
            </w:pPr>
          </w:p>
        </w:tc>
      </w:tr>
      <w:bookmarkEnd w:id="1"/>
    </w:tbl>
    <w:p w:rsidR="00F975C2" w:rsidRDefault="00F975C2">
      <w:pPr>
        <w:adjustRightInd w:val="0"/>
        <w:snapToGrid w:val="0"/>
        <w:spacing w:line="160" w:lineRule="exact"/>
        <w:jc w:val="left"/>
        <w:rPr>
          <w:rFonts w:ascii="方正小标宋简体" w:eastAsia="方正小标宋简体" w:hAnsi="新宋体"/>
          <w:sz w:val="16"/>
          <w:szCs w:val="16"/>
        </w:rPr>
      </w:pPr>
    </w:p>
    <w:sectPr w:rsidR="00F975C2">
      <w:footerReference w:type="even" r:id="rId8"/>
      <w:footerReference w:type="default" r:id="rId9"/>
      <w:pgSz w:w="11906" w:h="16838"/>
      <w:pgMar w:top="1418" w:right="1440" w:bottom="1134" w:left="1440" w:header="0" w:footer="0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5E03" w:rsidRDefault="00B55E03">
      <w:r>
        <w:separator/>
      </w:r>
    </w:p>
  </w:endnote>
  <w:endnote w:type="continuationSeparator" w:id="0">
    <w:p w:rsidR="00B55E03" w:rsidRDefault="00B55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75C2" w:rsidRDefault="00F975C2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75C2" w:rsidRDefault="00F975C2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5E03" w:rsidRDefault="00B55E03">
      <w:r>
        <w:separator/>
      </w:r>
    </w:p>
  </w:footnote>
  <w:footnote w:type="continuationSeparator" w:id="0">
    <w:p w:rsidR="00B55E03" w:rsidRDefault="00B55E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9B"/>
    <w:rsid w:val="0001074C"/>
    <w:rsid w:val="0001232D"/>
    <w:rsid w:val="00031A2F"/>
    <w:rsid w:val="000326D4"/>
    <w:rsid w:val="00033715"/>
    <w:rsid w:val="00041374"/>
    <w:rsid w:val="00041B93"/>
    <w:rsid w:val="000A78FC"/>
    <w:rsid w:val="000B3193"/>
    <w:rsid w:val="000C5BDF"/>
    <w:rsid w:val="000D1AB4"/>
    <w:rsid w:val="000D32E3"/>
    <w:rsid w:val="000D3E82"/>
    <w:rsid w:val="000D3EE4"/>
    <w:rsid w:val="000E26DF"/>
    <w:rsid w:val="000F4DEC"/>
    <w:rsid w:val="00104A07"/>
    <w:rsid w:val="001267A1"/>
    <w:rsid w:val="00131965"/>
    <w:rsid w:val="00131F7F"/>
    <w:rsid w:val="001459E7"/>
    <w:rsid w:val="0016457B"/>
    <w:rsid w:val="001737B1"/>
    <w:rsid w:val="00174AF7"/>
    <w:rsid w:val="00184E38"/>
    <w:rsid w:val="00193BD8"/>
    <w:rsid w:val="001B0FDF"/>
    <w:rsid w:val="001D05CA"/>
    <w:rsid w:val="002156FF"/>
    <w:rsid w:val="00236723"/>
    <w:rsid w:val="00291BBB"/>
    <w:rsid w:val="002969B4"/>
    <w:rsid w:val="002A3846"/>
    <w:rsid w:val="002E4282"/>
    <w:rsid w:val="002E4EE8"/>
    <w:rsid w:val="002F4102"/>
    <w:rsid w:val="002F499B"/>
    <w:rsid w:val="00331505"/>
    <w:rsid w:val="00355503"/>
    <w:rsid w:val="00367D20"/>
    <w:rsid w:val="003772FA"/>
    <w:rsid w:val="003862B5"/>
    <w:rsid w:val="0039743E"/>
    <w:rsid w:val="003A16E9"/>
    <w:rsid w:val="003B34FE"/>
    <w:rsid w:val="003E2558"/>
    <w:rsid w:val="003F0173"/>
    <w:rsid w:val="003F7990"/>
    <w:rsid w:val="0040043C"/>
    <w:rsid w:val="00410C09"/>
    <w:rsid w:val="004111D1"/>
    <w:rsid w:val="00426BAB"/>
    <w:rsid w:val="00427BDF"/>
    <w:rsid w:val="004353A4"/>
    <w:rsid w:val="00450810"/>
    <w:rsid w:val="00485383"/>
    <w:rsid w:val="004D7A22"/>
    <w:rsid w:val="004E561D"/>
    <w:rsid w:val="004F4FFB"/>
    <w:rsid w:val="00517280"/>
    <w:rsid w:val="00522AB5"/>
    <w:rsid w:val="005275A1"/>
    <w:rsid w:val="00577FBD"/>
    <w:rsid w:val="005850F8"/>
    <w:rsid w:val="005851A1"/>
    <w:rsid w:val="005B4FB1"/>
    <w:rsid w:val="005C2287"/>
    <w:rsid w:val="005C617E"/>
    <w:rsid w:val="005D3AFE"/>
    <w:rsid w:val="005D42CC"/>
    <w:rsid w:val="005D69A3"/>
    <w:rsid w:val="005F149E"/>
    <w:rsid w:val="00604F29"/>
    <w:rsid w:val="00616EC6"/>
    <w:rsid w:val="00645D78"/>
    <w:rsid w:val="00654B6E"/>
    <w:rsid w:val="006B088D"/>
    <w:rsid w:val="006B1F20"/>
    <w:rsid w:val="006D1E20"/>
    <w:rsid w:val="006E5458"/>
    <w:rsid w:val="006E63AF"/>
    <w:rsid w:val="00715F47"/>
    <w:rsid w:val="00753266"/>
    <w:rsid w:val="00765DF3"/>
    <w:rsid w:val="007676B9"/>
    <w:rsid w:val="00775980"/>
    <w:rsid w:val="007855D6"/>
    <w:rsid w:val="00793ACE"/>
    <w:rsid w:val="007A29BE"/>
    <w:rsid w:val="007A729C"/>
    <w:rsid w:val="007B5FA6"/>
    <w:rsid w:val="007D2260"/>
    <w:rsid w:val="007D2C21"/>
    <w:rsid w:val="007D522D"/>
    <w:rsid w:val="007E2972"/>
    <w:rsid w:val="00821B62"/>
    <w:rsid w:val="00847DDA"/>
    <w:rsid w:val="00852892"/>
    <w:rsid w:val="008651AA"/>
    <w:rsid w:val="008768DA"/>
    <w:rsid w:val="00883495"/>
    <w:rsid w:val="00883672"/>
    <w:rsid w:val="008852F3"/>
    <w:rsid w:val="00891AC3"/>
    <w:rsid w:val="008A6970"/>
    <w:rsid w:val="008A7EF9"/>
    <w:rsid w:val="008C393D"/>
    <w:rsid w:val="008E5A11"/>
    <w:rsid w:val="008F241E"/>
    <w:rsid w:val="008F5205"/>
    <w:rsid w:val="008F5989"/>
    <w:rsid w:val="00914FA4"/>
    <w:rsid w:val="0092112F"/>
    <w:rsid w:val="009401E8"/>
    <w:rsid w:val="0094549E"/>
    <w:rsid w:val="0095207F"/>
    <w:rsid w:val="009570CF"/>
    <w:rsid w:val="00990B35"/>
    <w:rsid w:val="009C5EDF"/>
    <w:rsid w:val="009E18E1"/>
    <w:rsid w:val="009F475C"/>
    <w:rsid w:val="00A13008"/>
    <w:rsid w:val="00A13F15"/>
    <w:rsid w:val="00A33DEB"/>
    <w:rsid w:val="00A61135"/>
    <w:rsid w:val="00A84097"/>
    <w:rsid w:val="00A87131"/>
    <w:rsid w:val="00A97BBF"/>
    <w:rsid w:val="00AB04E3"/>
    <w:rsid w:val="00AB0F5A"/>
    <w:rsid w:val="00AB17E2"/>
    <w:rsid w:val="00AB67EC"/>
    <w:rsid w:val="00AC45CD"/>
    <w:rsid w:val="00AD1C94"/>
    <w:rsid w:val="00AE3DD7"/>
    <w:rsid w:val="00AF7463"/>
    <w:rsid w:val="00B061D8"/>
    <w:rsid w:val="00B20BD0"/>
    <w:rsid w:val="00B23BBA"/>
    <w:rsid w:val="00B24A1D"/>
    <w:rsid w:val="00B27C65"/>
    <w:rsid w:val="00B35463"/>
    <w:rsid w:val="00B4110A"/>
    <w:rsid w:val="00B45912"/>
    <w:rsid w:val="00B55479"/>
    <w:rsid w:val="00B55E03"/>
    <w:rsid w:val="00B63998"/>
    <w:rsid w:val="00B65EC6"/>
    <w:rsid w:val="00B66755"/>
    <w:rsid w:val="00B745B8"/>
    <w:rsid w:val="00B802B4"/>
    <w:rsid w:val="00B96C0E"/>
    <w:rsid w:val="00BD0A9B"/>
    <w:rsid w:val="00C023A9"/>
    <w:rsid w:val="00C05D7F"/>
    <w:rsid w:val="00C10164"/>
    <w:rsid w:val="00C14A1A"/>
    <w:rsid w:val="00C15C00"/>
    <w:rsid w:val="00C416C5"/>
    <w:rsid w:val="00C63143"/>
    <w:rsid w:val="00C90A01"/>
    <w:rsid w:val="00C93675"/>
    <w:rsid w:val="00CA0371"/>
    <w:rsid w:val="00CB0E89"/>
    <w:rsid w:val="00CC0BB9"/>
    <w:rsid w:val="00CC5A06"/>
    <w:rsid w:val="00CE02DA"/>
    <w:rsid w:val="00CE0A99"/>
    <w:rsid w:val="00D03DBD"/>
    <w:rsid w:val="00D04029"/>
    <w:rsid w:val="00D047C8"/>
    <w:rsid w:val="00D237A8"/>
    <w:rsid w:val="00D305CE"/>
    <w:rsid w:val="00D32EAE"/>
    <w:rsid w:val="00D37166"/>
    <w:rsid w:val="00D40C59"/>
    <w:rsid w:val="00D569F0"/>
    <w:rsid w:val="00D72A07"/>
    <w:rsid w:val="00D759BC"/>
    <w:rsid w:val="00D75D39"/>
    <w:rsid w:val="00D76A84"/>
    <w:rsid w:val="00D8700E"/>
    <w:rsid w:val="00D93457"/>
    <w:rsid w:val="00D9460E"/>
    <w:rsid w:val="00DC657B"/>
    <w:rsid w:val="00DD315B"/>
    <w:rsid w:val="00DE6B46"/>
    <w:rsid w:val="00E07B3B"/>
    <w:rsid w:val="00E174A7"/>
    <w:rsid w:val="00E42034"/>
    <w:rsid w:val="00E4280B"/>
    <w:rsid w:val="00E44DE6"/>
    <w:rsid w:val="00E7427A"/>
    <w:rsid w:val="00E74442"/>
    <w:rsid w:val="00E834CB"/>
    <w:rsid w:val="00EC0680"/>
    <w:rsid w:val="00EE5593"/>
    <w:rsid w:val="00F014E2"/>
    <w:rsid w:val="00F05954"/>
    <w:rsid w:val="00F11768"/>
    <w:rsid w:val="00F23DE7"/>
    <w:rsid w:val="00F24DB1"/>
    <w:rsid w:val="00F326E1"/>
    <w:rsid w:val="00F34980"/>
    <w:rsid w:val="00F634F5"/>
    <w:rsid w:val="00F770DD"/>
    <w:rsid w:val="00F80C47"/>
    <w:rsid w:val="00F975C2"/>
    <w:rsid w:val="00FC77A3"/>
    <w:rsid w:val="00FD3471"/>
    <w:rsid w:val="00FD6020"/>
    <w:rsid w:val="00FD7B71"/>
    <w:rsid w:val="00FF14AD"/>
    <w:rsid w:val="3E517762"/>
    <w:rsid w:val="6347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DAC723D-139A-4C70-9EC3-43342AB7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200" w:firstLine="640"/>
    </w:pPr>
    <w:rPr>
      <w:rFonts w:eastAsia="仿宋_GB2312"/>
      <w:sz w:val="32"/>
      <w:szCs w:val="32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</w:style>
  <w:style w:type="character" w:customStyle="1" w:styleId="a5">
    <w:name w:val="页脚 字符"/>
    <w:link w:val="a4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&#33485;&#21355;&#21457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8DC822-7526-4848-9ECA-4B572721B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苍卫发.dot</Template>
  <TotalTime>1</TotalTime>
  <Pages>2</Pages>
  <Words>84</Words>
  <Characters>481</Characters>
  <Application>Microsoft Office Word</Application>
  <DocSecurity>0</DocSecurity>
  <Lines>4</Lines>
  <Paragraphs>1</Paragraphs>
  <ScaleCrop>false</ScaleCrop>
  <Company>番茄花园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苍卫发〔2006〕    号</dc:title>
  <dc:creator>Administrators</dc:creator>
  <cp:lastModifiedBy>刘力超</cp:lastModifiedBy>
  <cp:revision>2</cp:revision>
  <cp:lastPrinted>2020-08-03T03:30:00Z</cp:lastPrinted>
  <dcterms:created xsi:type="dcterms:W3CDTF">2020-09-27T09:07:00Z</dcterms:created>
  <dcterms:modified xsi:type="dcterms:W3CDTF">2020-09-27T09:07:00Z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